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61A06" w:rsidRDefault="00B30440" w:rsidP="00CA70D9">
      <w:pPr>
        <w:ind w:right="1278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63" type="#_x0000_t202" style="position:absolute;margin-left:306pt;margin-top:198pt;width:182.45pt;height:195pt;z-index:251673647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63" inset=",7.2pt,,7.2pt">
              <w:txbxContent>
                <w:p w:rsidR="00865FFD" w:rsidRPr="006A3F29" w:rsidRDefault="00B30440" w:rsidP="00261A06">
                  <w:pPr>
                    <w:jc w:val="center"/>
                    <w:rPr>
                      <w:color w:val="FFFFFF" w:themeColor="background1"/>
                      <w:u w:val="single"/>
                    </w:rPr>
                  </w:pPr>
                  <w:r>
                    <w:rPr>
                      <w:color w:val="FFFFFF" w:themeColor="background1"/>
                      <w:u w:val="single"/>
                    </w:rPr>
                    <w:t>MAIN DISHES</w:t>
                  </w:r>
                </w:p>
                <w:p w:rsidR="00865FFD" w:rsidRDefault="00B30440" w:rsidP="006A3F29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4 Cheese Lasagna   $4.00</w:t>
                  </w:r>
                </w:p>
                <w:p w:rsidR="00865FFD" w:rsidRDefault="00B30440" w:rsidP="006A3F29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Spaghetti with Meat Sauce  $3.50</w:t>
                  </w:r>
                </w:p>
                <w:p w:rsidR="00865FFD" w:rsidRDefault="00B30440" w:rsidP="006A3F29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Chef Salad  $6.00</w:t>
                  </w:r>
                </w:p>
                <w:p w:rsidR="00865FFD" w:rsidRDefault="00B30440" w:rsidP="006A3F29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Chicken Alfredo  $10.00</w:t>
                  </w:r>
                </w:p>
                <w:p w:rsidR="00865FFD" w:rsidRDefault="00B30440" w:rsidP="00261A06">
                  <w:pPr>
                    <w:jc w:val="center"/>
                    <w:rPr>
                      <w:color w:val="FFFFFF" w:themeColor="background1"/>
                      <w:u w:val="single"/>
                    </w:rPr>
                  </w:pPr>
                  <w:r w:rsidRPr="006A3F29">
                    <w:rPr>
                      <w:color w:val="FFFFFF" w:themeColor="background1"/>
                      <w:u w:val="single"/>
                    </w:rPr>
                    <w:t xml:space="preserve">SIDES </w:t>
                  </w:r>
                </w:p>
                <w:p w:rsidR="00865FFD" w:rsidRDefault="00B30440" w:rsidP="00261A06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Bread Sticks</w:t>
                  </w:r>
                </w:p>
                <w:p w:rsidR="00865FFD" w:rsidRDefault="00B30440" w:rsidP="00261A06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Mozzarella Cheese</w:t>
                  </w:r>
                </w:p>
                <w:p w:rsidR="00865FFD" w:rsidRDefault="00B30440" w:rsidP="00261A06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Marinara Sauce</w:t>
                  </w:r>
                </w:p>
                <w:p w:rsidR="00865FFD" w:rsidRDefault="00B30440" w:rsidP="00261A06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Small  Caesar Salad</w:t>
                  </w:r>
                </w:p>
                <w:p w:rsidR="00865FFD" w:rsidRPr="006A3F29" w:rsidRDefault="00B30440" w:rsidP="00261A06">
                  <w:pPr>
                    <w:jc w:val="center"/>
                    <w:rPr>
                      <w:color w:val="FFFFFF" w:themeColor="background1"/>
                      <w:u w:val="single"/>
                    </w:rPr>
                  </w:pPr>
                  <w:r>
                    <w:rPr>
                      <w:color w:val="FFFFFF" w:themeColor="background1"/>
                      <w:u w:val="single"/>
                    </w:rPr>
                    <w:t>ALL SIDES ARE $1.00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40" type="#_x0000_t202" style="position:absolute;margin-left:303.35pt;margin-top:198.5pt;width:184.3pt;height:195pt;z-index:251658252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0" inset=",0,,0">
              <w:txbxContent>
                <w:p w:rsidR="00865FFD" w:rsidRDefault="00B30440" w:rsidP="00261A06">
                  <w:pPr>
                    <w:pStyle w:val="BodyText2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58" type="#_x0000_t202" style="position:absolute;margin-left:40.25pt;margin-top:105.5pt;width:193pt;height:4in;z-index:251670575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58" inset=",7.2pt,,7.2pt">
              <w:txbxContent>
                <w:p w:rsidR="00865FFD" w:rsidRPr="007746B6" w:rsidRDefault="00B30440">
                  <w:pPr>
                    <w:rPr>
                      <w:color w:val="FFFFFF" w:themeColor="background1"/>
                      <w:sz w:val="40"/>
                    </w:rPr>
                  </w:pPr>
                  <w:r w:rsidRPr="00261A06">
                    <w:rPr>
                      <w:color w:val="FFFFFF" w:themeColor="background1"/>
                      <w:sz w:val="32"/>
                    </w:rPr>
                    <w:t>We are happy to have you. Italianos</w:t>
                  </w:r>
                  <w:r w:rsidRPr="00261A06">
                    <w:rPr>
                      <w:color w:val="FFFFFF" w:themeColor="background1"/>
                      <w:sz w:val="32"/>
                    </w:rPr>
                    <w:t xml:space="preserve"> is an Italian restaurant. We serve many Italian foods here at Italianos; we serve things from Chicken Alfredo to Fried Ice Cream. We hope you</w:t>
                  </w:r>
                  <w:r w:rsidRPr="007746B6">
                    <w:rPr>
                      <w:color w:val="FFFFFF" w:themeColor="background1"/>
                      <w:sz w:val="40"/>
                    </w:rPr>
                    <w:t xml:space="preserve"> </w:t>
                  </w:r>
                  <w:r w:rsidRPr="00261A06">
                    <w:rPr>
                      <w:color w:val="FFFFFF" w:themeColor="background1"/>
                      <w:sz w:val="32"/>
                    </w:rPr>
                    <w:t>enjoy dining here</w:t>
                  </w:r>
                  <w:r w:rsidRPr="007746B6">
                    <w:rPr>
                      <w:color w:val="FFFFFF" w:themeColor="background1"/>
                      <w:sz w:val="40"/>
                    </w:rPr>
                    <w:t>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59" type="#_x0000_t202" style="position:absolute;margin-left:42.5pt;margin-top:43.75pt;width:188.5pt;height:39.25pt;z-index:251672623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59" inset=",7.2pt,,7.2pt">
              <w:txbxContent>
                <w:p w:rsidR="00865FFD" w:rsidRPr="007746B6" w:rsidRDefault="00B30440" w:rsidP="00261A06">
                  <w:pPr>
                    <w:rPr>
                      <w:color w:val="FFFFFF" w:themeColor="background1"/>
                      <w:sz w:val="40"/>
                    </w:rPr>
                  </w:pPr>
                  <w:r w:rsidRPr="007746B6">
                    <w:rPr>
                      <w:color w:val="FFFFFF" w:themeColor="background1"/>
                      <w:sz w:val="40"/>
                    </w:rPr>
                    <w:t>Welcome to Italianos</w:t>
                  </w:r>
                </w:p>
                <w:p w:rsidR="00865FFD" w:rsidRDefault="00B30440"/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57" type="#_x0000_t202" style="position:absolute;margin-left:48.75pt;margin-top:51.5pt;width:153pt;height:24pt;z-index:251669551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865FFD" w:rsidRDefault="00B30440">
                  <w:r>
                    <w:t>Iyiuyuiuyiuikhuihjihiouol gal. ghfghfgjhgjhjjhjkkillool;ppol;;l;ll</w:t>
                  </w:r>
                  <w:r>
                    <w:t>l,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64431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817245</wp:posOffset>
            </wp:positionV>
            <wp:extent cx="1268095" cy="985520"/>
            <wp:effectExtent l="25400" t="0" r="1905" b="0"/>
            <wp:wrapTight wrapText="bothSides">
              <wp:wrapPolygon edited="0">
                <wp:start x="-433" y="0"/>
                <wp:lineTo x="-433" y="21155"/>
                <wp:lineTo x="21632" y="21155"/>
                <wp:lineTo x="21632" y="0"/>
                <wp:lineTo x="-433" y="0"/>
              </wp:wrapPolygon>
            </wp:wrapTight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59" behindDoc="0" locked="0" layoutInCell="1" allowOverlap="1">
            <wp:simplePos x="0" y="0"/>
            <wp:positionH relativeFrom="page">
              <wp:posOffset>3747770</wp:posOffset>
            </wp:positionH>
            <wp:positionV relativeFrom="page">
              <wp:posOffset>457200</wp:posOffset>
            </wp:positionV>
            <wp:extent cx="1319530" cy="1978660"/>
            <wp:effectExtent l="25400" t="0" r="1270" b="0"/>
            <wp:wrapTight wrapText="bothSides">
              <wp:wrapPolygon edited="0">
                <wp:start x="-416" y="0"/>
                <wp:lineTo x="-416" y="21350"/>
                <wp:lineTo x="21621" y="21350"/>
                <wp:lineTo x="21621" y="0"/>
                <wp:lineTo x="-416" y="0"/>
              </wp:wrapPolygon>
            </wp:wrapTight>
            <wp:docPr id="2" name="Picture 1" descr="http://images.clipart.com/thm/thm14/PH/000802_c330/34746223.thm.jpg?000802_c333_0010_clh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.com/thm/thm14/PH/000802_c330/34746223.thm.jpg?000802_c333_0010_clh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margin-left:33.25pt;margin-top:83pt;width:184pt;height:231pt;z-index:251658251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9" inset=",0,,0">
              <w:txbxContent>
                <w:p w:rsidR="00865FFD" w:rsidRDefault="00B30440" w:rsidP="00261A06">
                  <w:pPr>
                    <w:pStyle w:val="BodyText2"/>
                  </w:pPr>
                </w:p>
                <w:p w:rsidR="00865FFD" w:rsidRDefault="00B30440" w:rsidP="00261A06">
                  <w:pPr>
                    <w:pStyle w:val="BodyText2"/>
                  </w:pPr>
                </w:p>
                <w:p w:rsidR="00865FFD" w:rsidRDefault="00B30440" w:rsidP="00261A06">
                  <w:pPr>
                    <w:pStyle w:val="BodyText2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62383" behindDoc="0" locked="0" layoutInCell="1" allowOverlap="1">
            <wp:simplePos x="0" y="0"/>
            <wp:positionH relativeFrom="page">
              <wp:posOffset>5067300</wp:posOffset>
            </wp:positionH>
            <wp:positionV relativeFrom="page">
              <wp:posOffset>457200</wp:posOffset>
            </wp:positionV>
            <wp:extent cx="1280795" cy="1003300"/>
            <wp:effectExtent l="25400" t="0" r="0" b="0"/>
            <wp:wrapTight wrapText="bothSides">
              <wp:wrapPolygon edited="0">
                <wp:start x="-428" y="0"/>
                <wp:lineTo x="-428" y="21327"/>
                <wp:lineTo x="21418" y="21327"/>
                <wp:lineTo x="21418" y="0"/>
                <wp:lineTo x="-428" y="0"/>
              </wp:wrapPolygon>
            </wp:wrapTight>
            <wp:docPr id="4" name="Picture 4" descr="http://images.clipart.com/thm/thm8/PH/px5323_20030819_49/px5323_20030819_49_03/10027732.thm.jpg?5323_030819_8103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clipart.com/thm/thm8/PH/px5323_20030819_49/px5323_20030819_49_03/10027732.thm.jpg?5323_030819_8103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80" behindDoc="0" locked="0" layoutInCell="1" allowOverlap="1">
            <wp:simplePos x="5486400" y="8229600"/>
            <wp:positionH relativeFrom="page">
              <wp:posOffset>7031990</wp:posOffset>
            </wp:positionH>
            <wp:positionV relativeFrom="page">
              <wp:posOffset>948690</wp:posOffset>
            </wp:positionV>
            <wp:extent cx="2578608" cy="4862190"/>
            <wp:effectExtent l="25400" t="0" r="12192" b="0"/>
            <wp:wrapNone/>
            <wp:docPr id="5" name="Placeholder" descr=":wave page 1:42-1559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wave page 1:42-155919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690" r="1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08" cy="48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81" behindDoc="0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4754880</wp:posOffset>
            </wp:positionV>
            <wp:extent cx="9189720" cy="2575560"/>
            <wp:effectExtent l="25400" t="0" r="508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8745" distR="118745" simplePos="0" relativeHeight="251658273" behindDoc="0" locked="0" layoutInCell="1" allowOverlap="1">
            <wp:simplePos x="5486400" y="8229600"/>
            <wp:positionH relativeFrom="page">
              <wp:posOffset>5047615</wp:posOffset>
            </wp:positionH>
            <wp:positionV relativeFrom="page">
              <wp:posOffset>1442720</wp:posOffset>
            </wp:positionV>
            <wp:extent cx="1285240" cy="979170"/>
            <wp:effectExtent l="50800" t="25400" r="35560" b="11430"/>
            <wp:wrapTight wrapText="bothSides">
              <wp:wrapPolygon edited="0">
                <wp:start x="-854" y="-560"/>
                <wp:lineTo x="-854" y="21852"/>
                <wp:lineTo x="22198" y="21852"/>
                <wp:lineTo x="22198" y="-560"/>
                <wp:lineTo x="-854" y="-560"/>
              </wp:wrapPolygon>
            </wp:wrapTight>
            <wp:docPr id="10" name="Placeholder" descr=":wave page 1:42-1678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wave page 1:42-167897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9791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8745" distR="118745" simplePos="0" relativeHeight="251658272" behindDoc="0" locked="0" layoutInCell="1" allowOverlap="1">
            <wp:simplePos x="5486400" y="8229600"/>
            <wp:positionH relativeFrom="page">
              <wp:posOffset>5047615</wp:posOffset>
            </wp:positionH>
            <wp:positionV relativeFrom="page">
              <wp:posOffset>459740</wp:posOffset>
            </wp:positionV>
            <wp:extent cx="1284605" cy="979170"/>
            <wp:effectExtent l="50800" t="25400" r="36195" b="11430"/>
            <wp:wrapTight wrapText="bothSides">
              <wp:wrapPolygon edited="0">
                <wp:start x="-854" y="-560"/>
                <wp:lineTo x="-854" y="21852"/>
                <wp:lineTo x="22209" y="21852"/>
                <wp:lineTo x="22209" y="-560"/>
                <wp:lineTo x="-854" y="-560"/>
              </wp:wrapPolygon>
            </wp:wrapTight>
            <wp:docPr id="9" name="Placeholder" descr=":wave page 1:42-1667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wave page 1:42-166734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9791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8745" distR="118745" simplePos="0" relativeHeight="251658271" behindDoc="0" locked="0" layoutInCell="0" allowOverlap="1">
            <wp:simplePos x="5486400" y="8229600"/>
            <wp:positionH relativeFrom="page">
              <wp:posOffset>3759200</wp:posOffset>
            </wp:positionH>
            <wp:positionV relativeFrom="page">
              <wp:posOffset>457200</wp:posOffset>
            </wp:positionV>
            <wp:extent cx="1289050" cy="1963420"/>
            <wp:effectExtent l="50800" t="25400" r="31750" b="17780"/>
            <wp:wrapTight wrapText="bothSides">
              <wp:wrapPolygon edited="0">
                <wp:start x="-851" y="-279"/>
                <wp:lineTo x="-851" y="21796"/>
                <wp:lineTo x="22132" y="21796"/>
                <wp:lineTo x="22132" y="-279"/>
                <wp:lineTo x="-851" y="-279"/>
              </wp:wrapPolygon>
            </wp:wrapTight>
            <wp:docPr id="8" name="Placeholder" descr=":wave page 1:42-1561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wave page 1:42-1561778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96342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8745" distR="118745" simplePos="0" relativeHeight="251658286" behindDoc="0" locked="0" layoutInCell="1" allowOverlap="1">
            <wp:simplePos x="5486400" y="8229600"/>
            <wp:positionH relativeFrom="page">
              <wp:posOffset>631190</wp:posOffset>
            </wp:positionH>
            <wp:positionV relativeFrom="page">
              <wp:posOffset>4251960</wp:posOffset>
            </wp:positionV>
            <wp:extent cx="2235200" cy="2235200"/>
            <wp:effectExtent l="101600" t="50800" r="50800" b="965200"/>
            <wp:wrapTight wrapText="bothSides">
              <wp:wrapPolygon edited="0">
                <wp:start x="8591" y="-491"/>
                <wp:lineTo x="6873" y="-245"/>
                <wp:lineTo x="1473" y="2700"/>
                <wp:lineTo x="1473" y="3682"/>
                <wp:lineTo x="-491" y="7364"/>
                <wp:lineTo x="-982" y="11291"/>
                <wp:lineTo x="0" y="15218"/>
                <wp:lineTo x="2700" y="19145"/>
                <wp:lineTo x="2455" y="23073"/>
                <wp:lineTo x="736" y="23809"/>
                <wp:lineTo x="-736" y="25773"/>
                <wp:lineTo x="-491" y="28964"/>
                <wp:lineTo x="4909" y="30927"/>
                <wp:lineTo x="9818" y="30927"/>
                <wp:lineTo x="11291" y="30927"/>
                <wp:lineTo x="16445" y="30927"/>
                <wp:lineTo x="21845" y="28964"/>
                <wp:lineTo x="21600" y="27000"/>
                <wp:lineTo x="21845" y="26018"/>
                <wp:lineTo x="20373" y="23809"/>
                <wp:lineTo x="18655" y="23073"/>
                <wp:lineTo x="18164" y="19391"/>
                <wp:lineTo x="18164" y="19145"/>
                <wp:lineTo x="18409" y="19145"/>
                <wp:lineTo x="21109" y="15464"/>
                <wp:lineTo x="21109" y="15218"/>
                <wp:lineTo x="22091" y="11536"/>
                <wp:lineTo x="22091" y="11291"/>
                <wp:lineTo x="21600" y="7609"/>
                <wp:lineTo x="21600" y="7364"/>
                <wp:lineTo x="19882" y="3682"/>
                <wp:lineTo x="19636" y="3436"/>
                <wp:lineTo x="19882" y="2700"/>
                <wp:lineTo x="14482" y="-245"/>
                <wp:lineTo x="12518" y="-491"/>
                <wp:lineTo x="8591" y="-491"/>
              </wp:wrapPolygon>
            </wp:wrapTight>
            <wp:docPr id="6" name="Placeholder" descr=":wave page 1:42-1544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:wave page 1:42-154464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38" t="30749" r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pict>
          <v:shape id="_x0000_s1066" type="#_x0000_t202" style="position:absolute;margin-left:307pt;margin-top:184.9pt;width:324pt;height:54pt;z-index:251675695;mso-wrap-edited:f" wrapcoords="0 0 21600 0 21600 21600 0 21600 0 0" filled="f" stroked="f">
            <v:fill o:detectmouseclick="t"/>
            <v:textbox inset=",7.2pt,,7.2pt">
              <w:txbxContent>
                <w:p w:rsidR="00865FFD" w:rsidRPr="00865FFD" w:rsidRDefault="00B30440">
                  <w:pPr>
                    <w:rPr>
                      <w:color w:val="FFFFFF" w:themeColor="background1"/>
                      <w:sz w:val="44"/>
                      <w:u w:val="single"/>
                    </w:rPr>
                  </w:pPr>
                  <w:r w:rsidRPr="00865FFD">
                    <w:rPr>
                      <w:color w:val="FFFFFF" w:themeColor="background1"/>
                      <w:sz w:val="44"/>
                      <w:u w:val="single"/>
                    </w:rPr>
                    <w:t>KIDS MENU / DESERT MENU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71" type="#_x0000_t202" style="position:absolute;margin-left:486pt;margin-top:289.55pt;width:209pt;height:273.5pt;z-index:251676719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71" inset=",7.2pt,,7.2pt">
              <w:txbxContent>
                <w:p w:rsidR="00913FF0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  <w:r w:rsidRPr="00913FF0">
                    <w:rPr>
                      <w:color w:val="FFFFFF" w:themeColor="background1"/>
                      <w:sz w:val="28"/>
                    </w:rPr>
                    <w:t>Fried Ice Cream</w:t>
                  </w:r>
                  <w:r>
                    <w:rPr>
                      <w:color w:val="FFFFFF" w:themeColor="background1"/>
                      <w:sz w:val="28"/>
                    </w:rPr>
                    <w:t xml:space="preserve">  $3.00</w:t>
                  </w:r>
                </w:p>
                <w:p w:rsidR="006D6AAA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  <w:r>
                    <w:rPr>
                      <w:color w:val="FFFFFF" w:themeColor="background1"/>
                      <w:sz w:val="28"/>
                    </w:rPr>
                    <w:t>(Chocolate, Vanilla, Mint Chip)</w:t>
                  </w:r>
                </w:p>
                <w:p w:rsidR="006D6AAA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  <w:p w:rsidR="00913FF0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  <w:p w:rsidR="00913FF0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  <w:r>
                    <w:rPr>
                      <w:color w:val="FFFFFF" w:themeColor="background1"/>
                      <w:sz w:val="28"/>
                    </w:rPr>
                    <w:t>Raspberry Cheesecake  $8.00</w:t>
                  </w:r>
                </w:p>
                <w:p w:rsidR="006D6AAA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  <w:r>
                    <w:rPr>
                      <w:color w:val="FFFFFF" w:themeColor="background1"/>
                      <w:sz w:val="28"/>
                    </w:rPr>
                    <w:t>$2.00 per piece</w:t>
                  </w:r>
                </w:p>
                <w:p w:rsidR="006D6AAA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  <w:p w:rsidR="006D6AAA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  <w:p w:rsidR="006D6AAA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  <w:r>
                    <w:rPr>
                      <w:color w:val="FFFFFF" w:themeColor="background1"/>
                      <w:sz w:val="28"/>
                    </w:rPr>
                    <w:t>Small Sundae  $3.00</w:t>
                  </w:r>
                </w:p>
                <w:p w:rsidR="006D6AAA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  <w:p w:rsidR="006D6AAA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  <w:p w:rsidR="00913FF0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  <w:r>
                    <w:rPr>
                      <w:color w:val="FFFFFF" w:themeColor="background1"/>
                      <w:sz w:val="28"/>
                    </w:rPr>
                    <w:t>Milk Shake  $3.00</w:t>
                  </w:r>
                </w:p>
                <w:p w:rsidR="00913FF0" w:rsidRPr="00913FF0" w:rsidRDefault="00B30440" w:rsidP="00913FF0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68527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1566545</wp:posOffset>
            </wp:positionV>
            <wp:extent cx="2603500" cy="3200400"/>
            <wp:effectExtent l="25400" t="0" r="0" b="0"/>
            <wp:wrapTight wrapText="bothSides">
              <wp:wrapPolygon edited="0">
                <wp:start x="-211" y="0"/>
                <wp:lineTo x="-211" y="21429"/>
                <wp:lineTo x="21495" y="21429"/>
                <wp:lineTo x="21495" y="0"/>
                <wp:lineTo x="-211" y="0"/>
              </wp:wrapPolygon>
            </wp:wrapTight>
            <wp:docPr id="1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105" style="position:absolute;margin-left:296pt;margin-top:284pt;width:190pt;height:292pt;z-index:251658259;mso-position-horizontal-relative:page;mso-position-vertical-relative:page" coordsize="20000,20000" wrapcoords="0 0 21600 0 21600 21600 0 21600 0 0" mv:complextextbox="1">
            <o:lock v:ext="edit" ungrouping="t"/>
            <v:shape id="_x0000_s1106" type="#_x0000_t202" style="position:absolute;width:20000;height:20000;mso-wrap-edited:f;mso-position-horizontal-relative:page;mso-position-vertical-relative:page" wrapcoords="0 0 21600 0 21600 21600 0 21600 0 0" o:regroupid="1" mv:complextextbox="1" filled="f" stroked="f">
              <v:fill o:detectmouseclick="t"/>
              <v:textbox style="mso-next-textbox:#_x0000_s1104" inset=",0,,0"/>
            </v:shape>
            <v:shape id="_x0000_s1107" type="#_x0000_t202" style="position:absolute;left:758;width:3242;height:1291" filled="f" stroked="f">
              <v:textbox style="mso-next-textbox:#_x0000_s1108" inset="0,0,0,0">
                <w:txbxContent>
                  <w:p w:rsidR="00865FFD" w:rsidRDefault="00B30440" w:rsidP="00865FFD">
                    <w:pPr>
                      <w:pStyle w:val="BodyText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 Small Pizza  $2.00</w:t>
                    </w:r>
                  </w:p>
                  <w:p w:rsidR="00A93F01" w:rsidRDefault="00B30440" w:rsidP="00865FFD">
                    <w:pPr>
                      <w:pStyle w:val="BodyText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Spaghetti and Meatballs  $3.00</w:t>
                    </w:r>
                  </w:p>
                  <w:p w:rsidR="00A93F01" w:rsidRDefault="00B30440" w:rsidP="00865FFD">
                    <w:pPr>
                      <w:pStyle w:val="BodyText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Corndog</w:t>
                    </w:r>
                    <w:r>
                      <w:rPr>
                        <w:sz w:val="28"/>
                      </w:rPr>
                      <w:t xml:space="preserve">  $1.00</w:t>
                    </w:r>
                  </w:p>
                  <w:p w:rsidR="006D6AAA" w:rsidRDefault="00B30440" w:rsidP="00865FFD">
                    <w:pPr>
                      <w:pStyle w:val="BodyText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Macaroni and Cheese $2.00</w:t>
                    </w:r>
                  </w:p>
                  <w:p w:rsidR="006D6AAA" w:rsidRPr="006D6AAA" w:rsidRDefault="00B30440" w:rsidP="006D6AAA">
                    <w:pPr>
                      <w:pStyle w:val="BodyText"/>
                      <w:jc w:val="center"/>
                      <w:rPr>
                        <w:b/>
                        <w:sz w:val="24"/>
                        <w:u w:val="single"/>
                      </w:rPr>
                    </w:pPr>
                    <w:r w:rsidRPr="006D6AAA">
                      <w:rPr>
                        <w:b/>
                        <w:sz w:val="24"/>
                        <w:u w:val="single"/>
                      </w:rPr>
                      <w:t>DRINKS</w:t>
                    </w:r>
                  </w:p>
                  <w:p w:rsidR="006D6AAA" w:rsidRPr="006D6AAA" w:rsidRDefault="00B30440" w:rsidP="006D6AAA">
                    <w:pPr>
                      <w:pStyle w:val="BodyText"/>
                      <w:jc w:val="center"/>
                      <w:rPr>
                        <w:b/>
                        <w:sz w:val="24"/>
                        <w:u w:val="single"/>
                      </w:rPr>
                    </w:pPr>
                    <w:r w:rsidRPr="006D6AAA">
                      <w:rPr>
                        <w:b/>
                        <w:sz w:val="24"/>
                        <w:u w:val="single"/>
                      </w:rPr>
                      <w:t>ALL FOUNTAIN DRINKS ARE $1.00</w:t>
                    </w:r>
                  </w:p>
                  <w:p w:rsidR="006D6AAA" w:rsidRPr="006D6AAA" w:rsidRDefault="00B30440" w:rsidP="00865FFD">
                    <w:pPr>
                      <w:pStyle w:val="BodyText"/>
                      <w:jc w:val="center"/>
                    </w:pPr>
                    <w:r w:rsidRPr="006D6AAA">
                      <w:t>Dr. Pepper</w:t>
                    </w:r>
                  </w:p>
                  <w:p w:rsidR="006D6AAA" w:rsidRPr="006D6AAA" w:rsidRDefault="00B30440" w:rsidP="00865FFD">
                    <w:pPr>
                      <w:pStyle w:val="BodyText"/>
                      <w:jc w:val="center"/>
                    </w:pPr>
                    <w:r w:rsidRPr="006D6AAA">
                      <w:t>Diet Dr. Pepper</w:t>
                    </w:r>
                  </w:p>
                  <w:p w:rsidR="006D6AAA" w:rsidRPr="006D6AAA" w:rsidRDefault="00B30440" w:rsidP="00865FFD">
                    <w:pPr>
                      <w:pStyle w:val="BodyText"/>
                      <w:jc w:val="center"/>
                    </w:pPr>
                    <w:r w:rsidRPr="006D6AAA">
                      <w:t>Coke Cola</w:t>
                    </w:r>
                  </w:p>
                  <w:p w:rsidR="006D6AAA" w:rsidRDefault="00B30440" w:rsidP="00865FFD">
                    <w:pPr>
                      <w:pStyle w:val="BodyText"/>
                      <w:jc w:val="center"/>
                    </w:pPr>
                    <w:r w:rsidRPr="006D6AAA">
                      <w:t>Sprite</w:t>
                    </w:r>
                  </w:p>
                  <w:p w:rsidR="006D6AAA" w:rsidRPr="006D6AAA" w:rsidRDefault="00B30440" w:rsidP="00865FFD">
                    <w:pPr>
                      <w:pStyle w:val="BodyText"/>
                      <w:jc w:val="center"/>
                    </w:pPr>
                    <w:r>
                      <w:t>Orange Soda</w:t>
                    </w:r>
                  </w:p>
                  <w:p w:rsidR="00A93F01" w:rsidRPr="006D6AAA" w:rsidRDefault="00B30440" w:rsidP="00865FFD">
                    <w:pPr>
                      <w:pStyle w:val="BodyText"/>
                      <w:jc w:val="center"/>
                      <w:rPr>
                        <w:sz w:val="24"/>
                      </w:rPr>
                    </w:pPr>
                  </w:p>
                  <w:p w:rsidR="00865FFD" w:rsidRPr="00865FFD" w:rsidRDefault="00B30440" w:rsidP="00865FFD">
                    <w:pPr>
                      <w:pStyle w:val="BodyText"/>
                      <w:jc w:val="center"/>
                      <w:rPr>
                        <w:sz w:val="28"/>
                      </w:rPr>
                    </w:pPr>
                  </w:p>
                </w:txbxContent>
              </v:textbox>
            </v:shape>
            <v:shape id="_x0000_s1108" type="#_x0000_t202" style="position:absolute;left:758;top:1288;width:18479;height:1702" filled="f" stroked="f">
              <v:textbox style="mso-next-textbox:#_x0000_s1109" inset="0,0,0,0">
                <w:txbxContent/>
              </v:textbox>
            </v:shape>
            <v:shape id="_x0000_s1109" type="#_x0000_t202" style="position:absolute;left:758;top:2986;width:18479;height:2990" filled="f" stroked="f">
              <v:textbox style="mso-next-textbox:#_x0000_s1110" inset="0,0,0,0">
                <w:txbxContent/>
              </v:textbox>
            </v:shape>
            <v:shape id="_x0000_s1110" type="#_x0000_t202" style="position:absolute;left:758;top:5973;width:18479;height:1702" filled="f" stroked="f">
              <v:textbox style="mso-next-textbox:#_x0000_s1111" inset="0,0,0,0">
                <w:txbxContent/>
              </v:textbox>
            </v:shape>
            <v:shape id="_x0000_s1111" type="#_x0000_t202" style="position:absolute;left:758;top:7671;width:18479;height:1702" filled="f" stroked="f">
              <v:textbox style="mso-next-textbox:#_x0000_s1112" inset="0,0,0,0">
                <w:txbxContent/>
              </v:textbox>
            </v:shape>
            <v:shape id="_x0000_s1112" type="#_x0000_t202" style="position:absolute;left:758;top:9370;width:18479;height:1517" filled="f" stroked="f">
              <v:textbox style="mso-next-textbox:#_x0000_s1113" inset="0,0,0,0">
                <w:txbxContent/>
              </v:textbox>
            </v:shape>
            <v:shape id="_x0000_s1113" type="#_x0000_t202" style="position:absolute;left:758;top:10884;width:18479;height:2623" filled="f" stroked="f">
              <v:textbox style="mso-next-textbox:#_x0000_s1114" inset="0,0,0,0">
                <w:txbxContent/>
              </v:textbox>
            </v:shape>
            <v:shape id="_x0000_s1114" type="#_x0000_t202" style="position:absolute;left:758;top:13503;width:18479;height:1425" filled="f" stroked="f">
              <v:textbox style="mso-next-textbox:#_x0000_s1115" inset="0,0,0,0">
                <w:txbxContent/>
              </v:textbox>
            </v:shape>
            <v:shape id="_x0000_s1115" type="#_x0000_t202" style="position:absolute;left:758;top:14925;width:18479;height:1424" filled="f" stroked="f">
              <v:textbox style="mso-next-textbox:#_x0000_s1116" inset="0,0,0,0">
                <w:txbxContent/>
              </v:textbox>
            </v:shape>
            <v:shape id="_x0000_s1116" type="#_x0000_t202" style="position:absolute;left:758;top:16346;width:18479;height:1428" filled="f" stroked="f">
              <v:textbox style="mso-next-textbox:#_x0000_s1117" inset="0,0,0,0">
                <w:txbxContent/>
              </v:textbox>
            </v:shape>
            <v:shape id="_x0000_s1117" type="#_x0000_t202" style="position:absolute;left:758;top:17771;width:18479;height:1424" filled="f" stroked="f">
              <v:textbox style="mso-next-textbox:#_x0000_s1117" inset="0,0,0,0">
                <w:txbxContent/>
              </v:textbox>
            </v:shape>
            <w10:wrap type="tight" anchorx="page" anchory="page"/>
          </v:group>
        </w:pict>
      </w:r>
      <w:r w:rsidRPr="00B902F7">
        <w:rPr>
          <w:noProof/>
        </w:rPr>
        <w:drawing>
          <wp:anchor distT="0" distB="0" distL="114300" distR="114300" simplePos="0" relativeHeight="251674671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-186055</wp:posOffset>
            </wp:positionV>
            <wp:extent cx="2514600" cy="2362200"/>
            <wp:effectExtent l="25400" t="0" r="0" b="0"/>
            <wp:wrapTight wrapText="bothSides">
              <wp:wrapPolygon edited="0">
                <wp:start x="-218" y="0"/>
                <wp:lineTo x="-218" y="21368"/>
                <wp:lineTo x="21600" y="21368"/>
                <wp:lineTo x="21600" y="0"/>
                <wp:lineTo x="-218" y="0"/>
              </wp:wrapPolygon>
            </wp:wrapTight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7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4703445</wp:posOffset>
            </wp:positionV>
            <wp:extent cx="2606675" cy="1993900"/>
            <wp:effectExtent l="25400" t="0" r="9525" b="0"/>
            <wp:wrapTight wrapText="bothSides">
              <wp:wrapPolygon edited="0">
                <wp:start x="-210" y="0"/>
                <wp:lineTo x="-210" y="21462"/>
                <wp:lineTo x="21679" y="21462"/>
                <wp:lineTo x="21679" y="0"/>
                <wp:lineTo x="-210" y="0"/>
              </wp:wrapPolygon>
            </wp:wrapTight>
            <wp:docPr id="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8745" distR="118745" simplePos="0" relativeHeight="251658287" behindDoc="0" locked="0" layoutInCell="0" allowOverlap="1">
            <wp:simplePos x="5486400" y="8229600"/>
            <wp:positionH relativeFrom="page">
              <wp:posOffset>6959600</wp:posOffset>
            </wp:positionH>
            <wp:positionV relativeFrom="page">
              <wp:posOffset>457200</wp:posOffset>
            </wp:positionV>
            <wp:extent cx="2489200" cy="2470785"/>
            <wp:effectExtent l="50800" t="50800" r="50800" b="907415"/>
            <wp:wrapTight wrapText="bothSides">
              <wp:wrapPolygon edited="0">
                <wp:start x="8816" y="-444"/>
                <wp:lineTo x="7053" y="-222"/>
                <wp:lineTo x="1984" y="2443"/>
                <wp:lineTo x="1322" y="4219"/>
                <wp:lineTo x="-220" y="6662"/>
                <wp:lineTo x="-441" y="13767"/>
                <wp:lineTo x="1322" y="17320"/>
                <wp:lineTo x="5510" y="20873"/>
                <wp:lineTo x="1984" y="22205"/>
                <wp:lineTo x="-220" y="23537"/>
                <wp:lineTo x="-220" y="25314"/>
                <wp:lineTo x="661" y="27978"/>
                <wp:lineTo x="1102" y="28423"/>
                <wp:lineTo x="5731" y="29533"/>
                <wp:lineTo x="8155" y="29533"/>
                <wp:lineTo x="13004" y="29533"/>
                <wp:lineTo x="15208" y="29533"/>
                <wp:lineTo x="20278" y="28423"/>
                <wp:lineTo x="20057" y="27978"/>
                <wp:lineTo x="20498" y="27978"/>
                <wp:lineTo x="21600" y="25092"/>
                <wp:lineTo x="21380" y="24426"/>
                <wp:lineTo x="21600" y="23537"/>
                <wp:lineTo x="19176" y="22205"/>
                <wp:lineTo x="15208" y="20873"/>
                <wp:lineTo x="15869" y="20873"/>
                <wp:lineTo x="19837" y="17764"/>
                <wp:lineTo x="19837" y="17320"/>
                <wp:lineTo x="20057" y="17320"/>
                <wp:lineTo x="21600" y="13989"/>
                <wp:lineTo x="21600" y="13767"/>
                <wp:lineTo x="22041" y="10436"/>
                <wp:lineTo x="22041" y="10214"/>
                <wp:lineTo x="21380" y="6884"/>
                <wp:lineTo x="21380" y="6662"/>
                <wp:lineTo x="19396" y="3331"/>
                <wp:lineTo x="19176" y="3109"/>
                <wp:lineTo x="19396" y="2665"/>
                <wp:lineTo x="14547" y="0"/>
                <wp:lineTo x="12563" y="-444"/>
                <wp:lineTo x="8816" y="-444"/>
              </wp:wrapPolygon>
            </wp:wrapTight>
            <wp:docPr id="15" name="Placeholder" descr=":wave page 1:42-1785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 descr=":wave page 1:42-178512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48" t="26865" r="20398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70785"/>
                    </a:xfrm>
                    <a:prstGeom prst="ellipse">
                      <a:avLst/>
                    </a:prstGeom>
                    <a:ln w="63500" cap="rnd">
                      <a:solidFill>
                        <a:srgbClr val="FFFFFF"/>
                      </a:solidFill>
                    </a:ln>
                    <a:effectLst>
                      <a:outerShdw blurRad="381000" dist="1905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74" behindDoc="0" locked="0" layoutInCell="0" allowOverlap="1">
            <wp:simplePos x="5486400" y="8229600"/>
            <wp:positionH relativeFrom="page">
              <wp:posOffset>457200</wp:posOffset>
            </wp:positionH>
            <wp:positionV relativeFrom="page">
              <wp:posOffset>2311400</wp:posOffset>
            </wp:positionV>
            <wp:extent cx="2587625" cy="3060700"/>
            <wp:effectExtent l="50800" t="25400" r="28575" b="12700"/>
            <wp:wrapNone/>
            <wp:docPr id="14" name="Placeholder" descr=":wave page 1:42-1773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wave page 1:42-1773397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9712" b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0607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8745" distR="118745" simplePos="0" relativeHeight="251658275" behindDoc="0" locked="0" layoutInCell="0" allowOverlap="1">
            <wp:simplePos x="5486400" y="8229600"/>
            <wp:positionH relativeFrom="page">
              <wp:posOffset>457200</wp:posOffset>
            </wp:positionH>
            <wp:positionV relativeFrom="page">
              <wp:posOffset>5376545</wp:posOffset>
            </wp:positionV>
            <wp:extent cx="2587625" cy="1943100"/>
            <wp:effectExtent l="50800" t="25400" r="28575" b="12700"/>
            <wp:wrapTight wrapText="bothSides">
              <wp:wrapPolygon edited="0">
                <wp:start x="-424" y="-282"/>
                <wp:lineTo x="-424" y="21741"/>
                <wp:lineTo x="21839" y="21741"/>
                <wp:lineTo x="21839" y="-282"/>
                <wp:lineTo x="-424" y="-282"/>
              </wp:wrapPolygon>
            </wp:wrapTight>
            <wp:docPr id="12" name="Placeholder" descr=":wave page 1:42-1707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wave page 1:42-1707758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6042" r="37037" b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sectPr w:rsidR="00261A06" w:rsidSect="00261A06">
      <w:headerReference w:type="default" r:id="rId22"/>
      <w:headerReference w:type="first" r:id="rId23"/>
      <w:pgSz w:w="15840" w:h="12240" w:orient="landscape"/>
      <w:pgMar w:top="720" w:right="720" w:bottom="720" w:left="720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FFD" w:rsidRDefault="00B30440">
    <w:pPr>
      <w:pStyle w:val="Header"/>
    </w:pPr>
    <w:r>
      <w:rPr>
        <w:noProof/>
      </w:rPr>
      <w:pict>
        <v:rect id="_x0000_s2053" style="position:absolute;margin-left:36pt;margin-top:135.35pt;width:10in;height:441pt;z-index:251658240;mso-wrap-edited:f;mso-position-horizontal-relative:page;mso-position-vertical-relative:page" wrapcoords="-86 -30 -86 21570 21686 21570 21686 -30 -86 -30" o:allowincell="f" fillcolor="#6fa41c [3215]" stroked="f" strokecolor="#4a7ebb" strokeweight="1.5pt">
          <v:fill color2="#9cc542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FFD" w:rsidRDefault="00B30440">
    <w:pPr>
      <w:pStyle w:val="Header"/>
    </w:pPr>
    <w:r>
      <w:rPr>
        <w:noProof/>
      </w:rPr>
      <w:pict>
        <v:rect id="_x0000_s2052" style="position:absolute;margin-left:553.25pt;margin-top:36pt;width:203.75pt;height:536.4pt;z-index:251658236;mso-wrap-edited:f;mso-position-horizontal-relative:page;mso-position-vertical-relative:page" wrapcoords="-86 -30 -86 21570 21686 21570 21686 -30 -86 -30" o:allowincell="f" fillcolor="#6fa41c [3215]" stroked="f" strokecolor="#4a7ebb" strokeweight="1.5pt">
          <v:fill color2="#9cc542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  <w:r>
      <w:rPr>
        <w:noProof/>
      </w:rPr>
      <w:pict>
        <v:rect id="_x0000_s2051" style="position:absolute;margin-left:295.1pt;margin-top:36pt;width:203.75pt;height:536.4pt;z-index:251658235;mso-wrap-edited:f;mso-position-horizontal-relative:page;mso-position-vertical-relative:page" wrapcoords="-86 -30 -86 21570 21686 21570 21686 -30 -86 -30" o:allowincell="f" fillcolor="#6fa41c [3215]" stroked="f" strokecolor="#4a7ebb" strokeweight="1.5pt">
          <v:fill color2="#9cc542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  <w:r>
      <w:rPr>
        <w:noProof/>
      </w:rPr>
      <w:pict>
        <v:rect id="_x0000_s2050" style="position:absolute;margin-left:36pt;margin-top:36pt;width:203.75pt;height:536.4pt;z-index:251658238;mso-wrap-edited:f;mso-position-horizontal-relative:page;mso-position-vertical-relative:page" wrapcoords="-86 -30 -86 21570 21686 21570 21686 -30 -86 -30" o:allowincell="f" fillcolor="#6fa41c [3215]" stroked="f" strokecolor="#4a7ebb" strokeweight="1.5pt">
          <v:fill color2="#9cc542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18434"/>
    <o:shapelayout v:ext="edit">
      <o:idmap v:ext="edit" data="2"/>
    </o:shapelayout>
  </w:hdrShapeDefaults>
  <w:compat>
    <w:useFELayout/>
    <w:splitPgBreakAndParaMark/>
  </w:compat>
  <w:docVars>
    <w:docVar w:name="OpenInPublishingView" w:val="0"/>
  </w:docVars>
  <w:rsids>
    <w:rsidRoot w:val="004D0F36"/>
    <w:rsid w:val="00B30440"/>
  </w:rsids>
  <m:mathPr>
    <m:mathFont m:val="Corbel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  <w:rsid w:val="002E3FDB"/>
  </w:style>
  <w:style w:type="paragraph" w:styleId="Heading1">
    <w:name w:val="heading 1"/>
    <w:basedOn w:val="Normal"/>
    <w:next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0531"/>
  </w:style>
  <w:style w:type="paragraph" w:styleId="Footer">
    <w:name w:val="footer"/>
    <w:basedOn w:val="Normal"/>
    <w:link w:val="FooterChar"/>
    <w:uiPriority w:val="99"/>
    <w:semiHidden/>
    <w:unhideWhenUsed/>
    <w:rsid w:val="001644CE"/>
    <w:pPr>
      <w:jc w:val="center"/>
    </w:pPr>
    <w:rPr>
      <w:color w:val="6FA41C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644CE"/>
    <w:rPr>
      <w:color w:val="6FA41C" w:themeColor="text2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image" Target="media/image2.jpeg"/><Relationship Id="rId1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8" Type="http://schemas.openxmlformats.org/officeDocument/2006/relationships/hyperlink" Target="http://www.clipart.com/en/close-up?o=2835870&amp;memlevel=A&amp;a=a&amp;q=Cheesecake&amp;k_mode=all&amp;s=19&amp;e=36&amp;show=&amp;c=&amp;cid=&amp;findincat=&amp;g=&amp;cc=&amp;page=2&amp;k_exc=&amp;pubid=" TargetMode="External"/><Relationship Id="rId13" Type="http://schemas.openxmlformats.org/officeDocument/2006/relationships/image" Target="media/image7.jpeg"/><Relationship Id="rId10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9" Type="http://schemas.openxmlformats.org/officeDocument/2006/relationships/image" Target="media/image3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14" Type="http://schemas.openxmlformats.org/officeDocument/2006/relationships/image" Target="media/image8.jpeg"/><Relationship Id="rId23" Type="http://schemas.openxmlformats.org/officeDocument/2006/relationships/header" Target="header2.xml"/><Relationship Id="rId4" Type="http://schemas.openxmlformats.org/officeDocument/2006/relationships/webSettings" Target="webSettings.xml"/><Relationship Id="rId11" Type="http://schemas.openxmlformats.org/officeDocument/2006/relationships/image" Target="media/image5.png"/><Relationship Id="rId6" Type="http://schemas.openxmlformats.org/officeDocument/2006/relationships/hyperlink" Target="http://www.clipart.com/en/close-up?o=5070765&amp;memlevel=A&amp;a=a&amp;q=Lasagna&amp;k_mode=all&amp;s=1&amp;e=7&amp;show=&amp;c=&amp;cid=&amp;findincat=&amp;g=&amp;cc=&amp;page=&amp;k_exc=&amp;pubid=" TargetMode="External"/><Relationship Id="rId16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2" Type="http://schemas.openxmlformats.org/officeDocument/2006/relationships/header" Target="header1.xml"/><Relationship Id="rId21" Type="http://schemas.openxmlformats.org/officeDocument/2006/relationships/image" Target="media/image15.jpeg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Brochures:Wave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Wave Trifold Brochure">
      <a:dk1>
        <a:sysClr val="windowText" lastClr="000000"/>
      </a:dk1>
      <a:lt1>
        <a:sysClr val="window" lastClr="FFFFFF"/>
      </a:lt1>
      <a:dk2>
        <a:srgbClr val="6FA41C"/>
      </a:dk2>
      <a:lt2>
        <a:srgbClr val="9CC542"/>
      </a:lt2>
      <a:accent1>
        <a:srgbClr val="F4DB09"/>
      </a:accent1>
      <a:accent2>
        <a:srgbClr val="EE8D02"/>
      </a:accent2>
      <a:accent3>
        <a:srgbClr val="BE2602"/>
      </a:accent3>
      <a:accent4>
        <a:srgbClr val="3270BC"/>
      </a:accent4>
      <a:accent5>
        <a:srgbClr val="982BF4"/>
      </a:accent5>
      <a:accent6>
        <a:srgbClr val="5A1098"/>
      </a:accent6>
      <a:hlink>
        <a:srgbClr val="496116"/>
      </a:hlink>
      <a:folHlink>
        <a:srgbClr val="C0F05D"/>
      </a:folHlink>
    </a:clrScheme>
    <a:fontScheme name="Wave Trifold Brochure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Wave Trifold Brochure.dotx</Template>
  <TotalTime>1</TotalTime>
  <Pages>2</Pages>
  <Words>3</Words>
  <Characters>21</Characters>
  <Application>Microsoft Macintosh Word</Application>
  <DocSecurity>0</DocSecurity>
  <Lines>1</Lines>
  <Paragraphs>1</Paragraphs>
  <ScaleCrop>false</ScaleCrop>
  <Manager/>
  <Company/>
  <LinksUpToDate>false</LinksUpToDate>
  <CharactersWithSpaces>25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 Services</dc:creator>
  <cp:keywords/>
  <dc:description/>
  <cp:lastModifiedBy>Technology Services</cp:lastModifiedBy>
  <cp:revision>2</cp:revision>
  <cp:lastPrinted>2007-09-24T18:24:00Z</cp:lastPrinted>
  <dcterms:created xsi:type="dcterms:W3CDTF">2011-01-03T18:09:00Z</dcterms:created>
  <dcterms:modified xsi:type="dcterms:W3CDTF">2011-01-03T18:09:00Z</dcterms:modified>
  <cp:category/>
</cp:coreProperties>
</file>